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A22" w:rsidRPr="00D17C9C" w:rsidRDefault="00767A22" w:rsidP="00767A22">
      <w:r w:rsidRPr="00D17C9C">
        <w:t>Patientenanmeldung</w:t>
      </w:r>
    </w:p>
    <w:p w:rsidR="00767A22" w:rsidRPr="00D17C9C" w:rsidRDefault="00767A22" w:rsidP="00767A22">
      <w:r w:rsidRPr="00D17C9C">
        <w:t>PZM Psychiatriezentrum Münsingen AG</w:t>
      </w:r>
    </w:p>
    <w:p w:rsidR="00C05E85" w:rsidRDefault="00767A22" w:rsidP="00767A22">
      <w:r w:rsidRPr="00D17C9C">
        <w:t>3110 Münsingen</w:t>
      </w:r>
    </w:p>
    <w:p w:rsidR="00767A22" w:rsidRDefault="00767A22" w:rsidP="00767A22"/>
    <w:p w:rsidR="00C05E85" w:rsidRDefault="00C05E85" w:rsidP="00C42A30"/>
    <w:p w:rsidR="00C05E85" w:rsidRDefault="00C05E85" w:rsidP="00C42A30"/>
    <w:p w:rsidR="00767A22" w:rsidRDefault="00767A22" w:rsidP="00C42A30"/>
    <w:p w:rsidR="00C05E85" w:rsidRDefault="00C05E85" w:rsidP="00C05E85">
      <w:r>
        <w:t xml:space="preserve">Münsingen, </w:t>
      </w:r>
      <w:r>
        <w:fldChar w:fldCharType="begin">
          <w:ffData>
            <w:name w:val="Text5"/>
            <w:enabled/>
            <w:calcOnExit w:val="0"/>
            <w:textInput>
              <w:default w:val="Klicken, Datum eingeben, z.B. 20. November 2016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Klicken, Datum eingeben, z.B. 20. November 2016</w:t>
      </w:r>
      <w:r>
        <w:fldChar w:fldCharType="end"/>
      </w:r>
      <w:bookmarkEnd w:id="0"/>
    </w:p>
    <w:p w:rsidR="00C05E85" w:rsidRDefault="00C05E85" w:rsidP="00C05E85"/>
    <w:p w:rsidR="00C05E85" w:rsidRDefault="00C05E85" w:rsidP="00C05E85"/>
    <w:p w:rsidR="00C05E85" w:rsidRDefault="00C05E85" w:rsidP="00C05E85"/>
    <w:p w:rsidR="00767A22" w:rsidRPr="00D17C9C" w:rsidRDefault="00767A22" w:rsidP="00767A22">
      <w:pPr>
        <w:pStyle w:val="Einfacheberschrift"/>
      </w:pPr>
      <w:r w:rsidRPr="00D17C9C">
        <w:t>Anmeldung</w:t>
      </w:r>
    </w:p>
    <w:p w:rsidR="00767A22" w:rsidRPr="00D17C9C" w:rsidRDefault="00767A22" w:rsidP="00767A22"/>
    <w:p w:rsidR="00767A22" w:rsidRPr="00D17C9C" w:rsidRDefault="00767A22" w:rsidP="00767A22"/>
    <w:p w:rsidR="00767A22" w:rsidRPr="00767A22" w:rsidRDefault="00767A22" w:rsidP="00767A22">
      <w:pPr>
        <w:rPr>
          <w:rStyle w:val="Fett"/>
        </w:rPr>
      </w:pPr>
      <w:proofErr w:type="spellStart"/>
      <w:r w:rsidRPr="00767A22">
        <w:rPr>
          <w:rStyle w:val="Fett"/>
        </w:rPr>
        <w:t>Zuweiser</w:t>
      </w:r>
      <w:proofErr w:type="spellEnd"/>
      <w:r w:rsidRPr="00767A22">
        <w:rPr>
          <w:rStyle w:val="Fett"/>
        </w:rPr>
        <w:t>/in</w:t>
      </w:r>
    </w:p>
    <w:p w:rsidR="00767A22" w:rsidRPr="00D17C9C" w:rsidRDefault="00767A22" w:rsidP="00767A22"/>
    <w:tbl>
      <w:tblPr>
        <w:tblW w:w="8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CellMar>
          <w:top w:w="85" w:type="dxa"/>
          <w:left w:w="57" w:type="dxa"/>
          <w:bottom w:w="85" w:type="dxa"/>
          <w:right w:w="57" w:type="dxa"/>
        </w:tblCellMar>
        <w:tblLook w:val="01E0" w:firstRow="1" w:lastRow="1" w:firstColumn="1" w:lastColumn="1" w:noHBand="0" w:noVBand="0"/>
      </w:tblPr>
      <w:tblGrid>
        <w:gridCol w:w="2689"/>
        <w:gridCol w:w="5731"/>
      </w:tblGrid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Name / Vorname</w:t>
            </w:r>
          </w:p>
        </w:tc>
        <w:bookmarkStart w:id="1" w:name="Text3"/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  <w:bookmarkEnd w:id="1"/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Adresse / Ort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E-Mail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Telefon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Fax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/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t>Patient/in</w:t>
      </w:r>
    </w:p>
    <w:p w:rsidR="00767A22" w:rsidRPr="00D17C9C" w:rsidRDefault="00767A22" w:rsidP="00767A22"/>
    <w:tbl>
      <w:tblPr>
        <w:tblW w:w="8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CellMar>
          <w:top w:w="85" w:type="dxa"/>
          <w:left w:w="57" w:type="dxa"/>
          <w:bottom w:w="85" w:type="dxa"/>
          <w:right w:w="57" w:type="dxa"/>
        </w:tblCellMar>
        <w:tblLook w:val="01E0" w:firstRow="1" w:lastRow="1" w:firstColumn="1" w:lastColumn="1" w:noHBand="0" w:noVBand="0"/>
      </w:tblPr>
      <w:tblGrid>
        <w:gridCol w:w="2689"/>
        <w:gridCol w:w="5731"/>
      </w:tblGrid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Name / Vorname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Geburtsdatum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Adresse / Ort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Telefon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Krankenversicherung / Nr.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Versicherungsstatus</w:t>
            </w:r>
          </w:p>
          <w:p w:rsidR="00767A22" w:rsidRPr="00D17C9C" w:rsidRDefault="00767A22" w:rsidP="00F9561A">
            <w:r w:rsidRPr="00D17C9C">
              <w:t>Allgemein / Halbprivat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  <w:tr w:rsidR="00767A22" w:rsidRPr="00D17C9C" w:rsidTr="00AC211D">
        <w:tc>
          <w:tcPr>
            <w:tcW w:w="2689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t>Schriften deponiert in</w:t>
            </w:r>
          </w:p>
        </w:tc>
        <w:tc>
          <w:tcPr>
            <w:tcW w:w="5731" w:type="dxa"/>
            <w:shd w:val="clear" w:color="auto" w:fill="FFFFFF" w:themeFill="background1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>
      <w:pPr>
        <w:sectPr w:rsidR="00767A22" w:rsidRPr="00D17C9C" w:rsidSect="00B20A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948" w:right="1786" w:bottom="1701" w:left="1701" w:header="624" w:footer="510" w:gutter="0"/>
          <w:cols w:space="708"/>
          <w:titlePg/>
          <w:docGrid w:linePitch="360"/>
        </w:sectPr>
      </w:pPr>
    </w:p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lastRenderedPageBreak/>
        <w:t>Diagnose</w:t>
      </w:r>
    </w:p>
    <w:p w:rsidR="00767A22" w:rsidRPr="00D17C9C" w:rsidRDefault="00767A22" w:rsidP="00767A22"/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420"/>
      </w:tblGrid>
      <w:tr w:rsidR="00767A22" w:rsidRPr="00D17C9C" w:rsidTr="00F9561A">
        <w:tc>
          <w:tcPr>
            <w:tcW w:w="8420" w:type="dxa"/>
            <w:shd w:val="clear" w:color="auto" w:fill="auto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/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t>Aktuelle Problematik</w:t>
      </w:r>
    </w:p>
    <w:p w:rsidR="00767A22" w:rsidRPr="00D17C9C" w:rsidRDefault="00767A22" w:rsidP="00767A22"/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420"/>
      </w:tblGrid>
      <w:tr w:rsidR="00767A22" w:rsidRPr="00D17C9C" w:rsidTr="00F9561A">
        <w:tc>
          <w:tcPr>
            <w:tcW w:w="8420" w:type="dxa"/>
            <w:shd w:val="clear" w:color="auto" w:fill="auto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/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t>Aktuelle Medikation</w:t>
      </w:r>
      <w:r w:rsidR="005247AA">
        <w:rPr>
          <w:rStyle w:val="Fett"/>
        </w:rPr>
        <w:t xml:space="preserve"> (mg)</w:t>
      </w:r>
    </w:p>
    <w:p w:rsidR="00767A22" w:rsidRPr="00D17C9C" w:rsidRDefault="00767A22" w:rsidP="00767A22"/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420"/>
      </w:tblGrid>
      <w:tr w:rsidR="00767A22" w:rsidRPr="00D17C9C" w:rsidTr="00F9561A">
        <w:tc>
          <w:tcPr>
            <w:tcW w:w="8420" w:type="dxa"/>
            <w:shd w:val="clear" w:color="auto" w:fill="auto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/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t xml:space="preserve">Einweisung per </w:t>
      </w:r>
      <w:proofErr w:type="spellStart"/>
      <w:r w:rsidRPr="00767A22">
        <w:rPr>
          <w:rStyle w:val="Fett"/>
        </w:rPr>
        <w:t>aFU</w:t>
      </w:r>
      <w:proofErr w:type="spellEnd"/>
    </w:p>
    <w:p w:rsidR="00767A22" w:rsidRPr="00D17C9C" w:rsidRDefault="00767A22" w:rsidP="00767A22"/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333"/>
        <w:gridCol w:w="4087"/>
      </w:tblGrid>
      <w:tr w:rsidR="00767A22" w:rsidRPr="00D17C9C" w:rsidTr="003244F2">
        <w:tc>
          <w:tcPr>
            <w:tcW w:w="4333" w:type="dxa"/>
            <w:shd w:val="clear" w:color="auto" w:fill="auto"/>
          </w:tcPr>
          <w:p w:rsidR="00767A22" w:rsidRPr="00D17C9C" w:rsidRDefault="003244F2" w:rsidP="00F9561A">
            <w:sdt>
              <w:sdtPr>
                <w:id w:val="90388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A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7A22">
              <w:t xml:space="preserve"> </w:t>
            </w:r>
            <w:r w:rsidR="00767A22" w:rsidRPr="00D17C9C">
              <w:t>Ja</w:t>
            </w:r>
          </w:p>
        </w:tc>
        <w:tc>
          <w:tcPr>
            <w:tcW w:w="4087" w:type="dxa"/>
            <w:shd w:val="clear" w:color="auto" w:fill="auto"/>
          </w:tcPr>
          <w:p w:rsidR="00767A22" w:rsidRPr="00D17C9C" w:rsidRDefault="003244F2" w:rsidP="00F9561A">
            <w:sdt>
              <w:sdtPr>
                <w:id w:val="35184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A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7A22">
              <w:t xml:space="preserve"> </w:t>
            </w:r>
            <w:r w:rsidR="00767A22" w:rsidRPr="00D17C9C">
              <w:t>Nein</w:t>
            </w:r>
          </w:p>
        </w:tc>
      </w:tr>
    </w:tbl>
    <w:p w:rsidR="00767A22" w:rsidRPr="00D17C9C" w:rsidRDefault="00767A22" w:rsidP="00767A22"/>
    <w:p w:rsidR="00767A22" w:rsidRDefault="003244F2" w:rsidP="00767A22">
      <w:pPr>
        <w:rPr>
          <w:b/>
        </w:rPr>
      </w:pPr>
      <w:r>
        <w:rPr>
          <w:b/>
        </w:rPr>
        <w:t>Einweisung in Münsingen/Biel</w:t>
      </w:r>
    </w:p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333"/>
        <w:gridCol w:w="4087"/>
      </w:tblGrid>
      <w:tr w:rsidR="003244F2" w:rsidRPr="00D17C9C" w:rsidTr="003244F2">
        <w:tc>
          <w:tcPr>
            <w:tcW w:w="4333" w:type="dxa"/>
            <w:shd w:val="clear" w:color="auto" w:fill="auto"/>
          </w:tcPr>
          <w:p w:rsidR="003244F2" w:rsidRPr="00D17C9C" w:rsidRDefault="003244F2" w:rsidP="008A11AD">
            <w:sdt>
              <w:sdtPr>
                <w:id w:val="-1045285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PZM Psychiatriezentrum Münsingen AG</w:t>
            </w:r>
          </w:p>
        </w:tc>
        <w:tc>
          <w:tcPr>
            <w:tcW w:w="4087" w:type="dxa"/>
            <w:shd w:val="clear" w:color="auto" w:fill="auto"/>
          </w:tcPr>
          <w:p w:rsidR="003244F2" w:rsidRPr="00D17C9C" w:rsidRDefault="003244F2" w:rsidP="003244F2">
            <w:sdt>
              <w:sdtPr>
                <w:id w:val="-1672018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Psychiatrie Biel (PB</w:t>
            </w:r>
          </w:p>
        </w:tc>
      </w:tr>
    </w:tbl>
    <w:p w:rsidR="003244F2" w:rsidRPr="003244F2" w:rsidRDefault="003244F2" w:rsidP="00767A22">
      <w:pPr>
        <w:rPr>
          <w:b/>
        </w:rPr>
      </w:pPr>
    </w:p>
    <w:p w:rsidR="003244F2" w:rsidRDefault="003244F2" w:rsidP="00767A22">
      <w:pPr>
        <w:rPr>
          <w:rStyle w:val="Fett"/>
        </w:rPr>
      </w:pPr>
      <w:bookmarkStart w:id="2" w:name="_GoBack"/>
      <w:bookmarkEnd w:id="2"/>
    </w:p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t>Besonderes</w:t>
      </w:r>
    </w:p>
    <w:p w:rsidR="00767A22" w:rsidRPr="00D17C9C" w:rsidRDefault="00767A22" w:rsidP="00767A22"/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420"/>
      </w:tblGrid>
      <w:tr w:rsidR="00767A22" w:rsidRPr="00D17C9C" w:rsidTr="00F9561A">
        <w:tc>
          <w:tcPr>
            <w:tcW w:w="8420" w:type="dxa"/>
            <w:shd w:val="clear" w:color="auto" w:fill="auto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/>
    <w:p w:rsidR="00767A22" w:rsidRPr="00767A22" w:rsidRDefault="00767A22" w:rsidP="00767A22">
      <w:pPr>
        <w:rPr>
          <w:rStyle w:val="Fett"/>
        </w:rPr>
      </w:pPr>
      <w:r w:rsidRPr="00767A22">
        <w:rPr>
          <w:rStyle w:val="Fett"/>
        </w:rPr>
        <w:t>Gewünschtes Eintrittsdatum</w:t>
      </w:r>
    </w:p>
    <w:p w:rsidR="00767A22" w:rsidRPr="00D17C9C" w:rsidRDefault="00767A22" w:rsidP="00767A22"/>
    <w:tbl>
      <w:tblPr>
        <w:tblW w:w="8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8420"/>
      </w:tblGrid>
      <w:tr w:rsidR="00767A22" w:rsidRPr="00D17C9C" w:rsidTr="00F9561A">
        <w:tc>
          <w:tcPr>
            <w:tcW w:w="8420" w:type="dxa"/>
            <w:shd w:val="clear" w:color="auto" w:fill="auto"/>
          </w:tcPr>
          <w:p w:rsidR="00767A22" w:rsidRPr="00D17C9C" w:rsidRDefault="00767A22" w:rsidP="00F9561A">
            <w:r w:rsidRPr="00D17C9C">
              <w:fldChar w:fldCharType="begin">
                <w:ffData>
                  <w:name w:val="Text3"/>
                  <w:enabled/>
                  <w:calcOnExit w:val="0"/>
                  <w:textInput>
                    <w:default w:val="Klicken, Text eingeben"/>
                  </w:textInput>
                </w:ffData>
              </w:fldChar>
            </w:r>
            <w:r w:rsidRPr="00D17C9C">
              <w:instrText xml:space="preserve"> FORMTEXT </w:instrText>
            </w:r>
            <w:r w:rsidRPr="00D17C9C">
              <w:fldChar w:fldCharType="separate"/>
            </w:r>
            <w:r w:rsidRPr="00D17C9C">
              <w:t>Klicken, Text eingeben</w:t>
            </w:r>
            <w:r w:rsidRPr="00D17C9C">
              <w:fldChar w:fldCharType="end"/>
            </w:r>
          </w:p>
        </w:tc>
      </w:tr>
    </w:tbl>
    <w:p w:rsidR="00767A22" w:rsidRPr="00D17C9C" w:rsidRDefault="00767A22" w:rsidP="00767A22"/>
    <w:p w:rsidR="00767A22" w:rsidRPr="00D17C9C" w:rsidRDefault="00767A22" w:rsidP="00767A22"/>
    <w:p w:rsidR="00767A22" w:rsidRPr="00D17C9C" w:rsidRDefault="00767A22" w:rsidP="00767A22">
      <w:r w:rsidRPr="00D17C9C">
        <w:t>Bitte nehmen Sie nach Erhalt dieser Anmeldung umgehend mit mir Kontakt auf, damit wir die Einweisung besprechen können.</w:t>
      </w:r>
    </w:p>
    <w:p w:rsidR="00767A22" w:rsidRPr="00D17C9C" w:rsidRDefault="00767A22" w:rsidP="00767A22"/>
    <w:p w:rsidR="00C05E85" w:rsidRDefault="00C05E85" w:rsidP="00C05E85"/>
    <w:p w:rsidR="00C05E85" w:rsidRDefault="00C05E85" w:rsidP="00C05E85">
      <w:r>
        <w:t>Freundliche Grüsse</w:t>
      </w:r>
    </w:p>
    <w:p w:rsidR="00C05E85" w:rsidRDefault="00C05E85" w:rsidP="00C05E85"/>
    <w:p w:rsidR="00C05E85" w:rsidRDefault="00C05E85" w:rsidP="00C05E85"/>
    <w:p w:rsidR="00C05E85" w:rsidRDefault="00C05E85" w:rsidP="00C05E85"/>
    <w:p w:rsidR="00B61C1B" w:rsidRDefault="00BF701E" w:rsidP="00C05E85">
      <w:r>
        <w:fldChar w:fldCharType="begin">
          <w:ffData>
            <w:name w:val="Text8"/>
            <w:enabled/>
            <w:calcOnExit w:val="0"/>
            <w:textInput>
              <w:default w:val="Klicken, Name und Vorname eingeben"/>
            </w:textInput>
          </w:ffData>
        </w:fldChar>
      </w:r>
      <w:bookmarkStart w:id="3" w:name="Text8"/>
      <w:r>
        <w:instrText xml:space="preserve"> FORMTEXT </w:instrText>
      </w:r>
      <w:r>
        <w:fldChar w:fldCharType="separate"/>
      </w:r>
      <w:r>
        <w:rPr>
          <w:noProof/>
        </w:rPr>
        <w:t>Klicken, Name und Vorname eingeben</w:t>
      </w:r>
      <w:r>
        <w:fldChar w:fldCharType="end"/>
      </w:r>
      <w:bookmarkEnd w:id="3"/>
    </w:p>
    <w:p w:rsidR="00A42C1B" w:rsidRDefault="00BF701E" w:rsidP="00BF701E">
      <w:r>
        <w:fldChar w:fldCharType="begin">
          <w:ffData>
            <w:name w:val=""/>
            <w:enabled/>
            <w:calcOnExit w:val="0"/>
            <w:textInput>
              <w:default w:val="Klicken, Funktion eingebe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Klicken, Funktion eingeben</w:t>
      </w:r>
      <w:r>
        <w:fldChar w:fldCharType="end"/>
      </w:r>
    </w:p>
    <w:sectPr w:rsidR="00A42C1B" w:rsidSect="00541A06">
      <w:headerReference w:type="default" r:id="rId14"/>
      <w:headerReference w:type="first" r:id="rId15"/>
      <w:pgSz w:w="11906" w:h="16838" w:code="9"/>
      <w:pgMar w:top="2948" w:right="1786" w:bottom="1701" w:left="1701" w:header="567" w:footer="567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4F2" w:rsidRDefault="003244F2" w:rsidP="00D77D8A">
      <w:r>
        <w:separator/>
      </w:r>
    </w:p>
  </w:endnote>
  <w:endnote w:type="continuationSeparator" w:id="0">
    <w:p w:rsidR="003244F2" w:rsidRDefault="003244F2" w:rsidP="00D77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E7F" w:rsidRDefault="00404E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E7F" w:rsidRDefault="00404E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E7F" w:rsidRDefault="00404E7F" w:rsidP="00404E7F">
    <w:pPr>
      <w:pStyle w:val="StandardWeb"/>
      <w:spacing w:before="0" w:beforeAutospacing="0" w:after="0" w:afterAutospacing="0"/>
      <w:rPr>
        <w:rFonts w:ascii="Arial" w:hAnsi="Arial" w:cs="Arial"/>
        <w:color w:val="5F625F"/>
        <w:sz w:val="20"/>
        <w:szCs w:val="20"/>
        <w:lang w:eastAsia="en-US"/>
      </w:rPr>
    </w:pPr>
    <w:r>
      <w:rPr>
        <w:rFonts w:ascii="Arial" w:hAnsi="Arial" w:cs="Arial"/>
        <w:color w:val="5F625F"/>
        <w:sz w:val="20"/>
        <w:szCs w:val="20"/>
        <w:lang w:eastAsia="en-US"/>
      </w:rPr>
      <w:t>Am 1.1.2018 erfolgte durch die SWISSCOM die vollständige Umstellung der Faxtechnologie von analog auf digital (IP). Das PZM ersetzt das Versenden von Faxdokumenten durch verschlüsselte E-Mail Übertragung. Bitte wechseln auch Sie auf HIN Technologie oder eine gesicherte E-Mail Verbindung.</w:t>
    </w:r>
  </w:p>
  <w:p w:rsidR="00767A22" w:rsidRPr="00404E7F" w:rsidRDefault="00767A22" w:rsidP="00404E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4F2" w:rsidRDefault="003244F2" w:rsidP="00D77D8A">
      <w:r>
        <w:separator/>
      </w:r>
    </w:p>
  </w:footnote>
  <w:footnote w:type="continuationSeparator" w:id="0">
    <w:p w:rsidR="003244F2" w:rsidRDefault="003244F2" w:rsidP="00D77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E7F" w:rsidRDefault="00404E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A22" w:rsidRDefault="00767A22" w:rsidP="009F699A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8480" behindDoc="0" locked="0" layoutInCell="1" allowOverlap="1" wp14:anchorId="3694A7C1" wp14:editId="7FF47B24">
          <wp:simplePos x="0" y="0"/>
          <wp:positionH relativeFrom="page">
            <wp:posOffset>4986655</wp:posOffset>
          </wp:positionH>
          <wp:positionV relativeFrom="page">
            <wp:posOffset>360045</wp:posOffset>
          </wp:positionV>
          <wp:extent cx="2159635" cy="948690"/>
          <wp:effectExtent l="0" t="0" r="0" b="3810"/>
          <wp:wrapNone/>
          <wp:docPr id="3" name="Bild 3" descr="PZM_Logo_6c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ZM_Logo_6cm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948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A22" w:rsidRPr="009F699A" w:rsidRDefault="00767A22" w:rsidP="009F699A">
    <w:pPr>
      <w:pStyle w:val="Kopfzeile"/>
    </w:pPr>
    <w:r w:rsidRPr="009F699A">
      <w:t>PZM Psychiatriezentrum Münsingen AG</w:t>
    </w:r>
  </w:p>
  <w:p w:rsidR="00767A22" w:rsidRDefault="00767A22" w:rsidP="009F699A">
    <w:pPr>
      <w:pStyle w:val="Kopfzeile"/>
    </w:pPr>
    <w:r w:rsidRPr="005920CD">
      <w:t>Patientenanmeldung</w:t>
    </w:r>
  </w:p>
  <w:p w:rsidR="00767A22" w:rsidRDefault="00767A22" w:rsidP="006520DC">
    <w:pPr>
      <w:pStyle w:val="Kopfzeile"/>
    </w:pPr>
    <w:proofErr w:type="spellStart"/>
    <w:r>
      <w:t>Hunzigenallee</w:t>
    </w:r>
    <w:proofErr w:type="spellEnd"/>
    <w:r>
      <w:t xml:space="preserve"> 1 • Postfach</w:t>
    </w:r>
  </w:p>
  <w:p w:rsidR="00767A22" w:rsidRDefault="00767A22" w:rsidP="006520DC">
    <w:pPr>
      <w:pStyle w:val="Kopfzeile"/>
    </w:pPr>
    <w:r>
      <w:t>3110 Münsingen</w:t>
    </w:r>
  </w:p>
  <w:p w:rsidR="00767A22" w:rsidRDefault="00767A22" w:rsidP="006520DC">
    <w:pPr>
      <w:pStyle w:val="Kopfzeile"/>
    </w:pPr>
    <w:r>
      <w:t>T 031 720 81 11 • F 031 720 88 00</w:t>
    </w:r>
  </w:p>
  <w:p w:rsidR="00767A22" w:rsidRPr="009F699A" w:rsidRDefault="003F049C" w:rsidP="006520DC">
    <w:pPr>
      <w:pStyle w:val="Kopfzeile"/>
    </w:pPr>
    <w:r>
      <w:t>arztberichte</w:t>
    </w:r>
    <w:r w:rsidR="00767A22">
      <w:t>@pzmag.ch • www.pzmag.ch</w:t>
    </w:r>
    <w:r w:rsidR="00767A22">
      <w:rPr>
        <w:noProof/>
        <w:lang w:eastAsia="de-CH"/>
      </w:rPr>
      <w:drawing>
        <wp:anchor distT="0" distB="0" distL="114300" distR="114300" simplePos="0" relativeHeight="251667456" behindDoc="0" locked="0" layoutInCell="1" allowOverlap="1" wp14:anchorId="612500B9" wp14:editId="6399A1BB">
          <wp:simplePos x="0" y="0"/>
          <wp:positionH relativeFrom="page">
            <wp:posOffset>4986655</wp:posOffset>
          </wp:positionH>
          <wp:positionV relativeFrom="page">
            <wp:posOffset>360045</wp:posOffset>
          </wp:positionV>
          <wp:extent cx="2159635" cy="948690"/>
          <wp:effectExtent l="0" t="0" r="0" b="3810"/>
          <wp:wrapNone/>
          <wp:docPr id="1" name="Bild 1" descr="PZM_Logo_6c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ZM_Logo_6cm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948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9A6" w:rsidRDefault="00B109A6" w:rsidP="005135F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5408" behindDoc="0" locked="1" layoutInCell="1" allowOverlap="1" wp14:anchorId="59D0D95A" wp14:editId="3C2F2CE2">
          <wp:simplePos x="0" y="0"/>
          <wp:positionH relativeFrom="page">
            <wp:posOffset>4941570</wp:posOffset>
          </wp:positionH>
          <wp:positionV relativeFrom="page">
            <wp:posOffset>323850</wp:posOffset>
          </wp:positionV>
          <wp:extent cx="2238480" cy="1029240"/>
          <wp:effectExtent l="0" t="0" r="0" b="0"/>
          <wp:wrapNone/>
          <wp:docPr id="7" name="PZM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480" cy="102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283" w:rsidRDefault="00FD2283" w:rsidP="00FD2283">
    <w:pPr>
      <w:pStyle w:val="Kopfzeile"/>
      <w:rPr>
        <w:lang w:val="de-DE" w:eastAsia="de-DE"/>
      </w:rPr>
    </w:pPr>
    <w:r w:rsidRPr="00B10826">
      <w:rPr>
        <w:lang w:val="de-DE" w:eastAsia="de-DE"/>
      </w:rPr>
      <w:t>PZM Psychiatriezentrum Münsingen AG</w:t>
    </w:r>
  </w:p>
  <w:p w:rsidR="00FD2283" w:rsidRPr="00B10826" w:rsidRDefault="00FD2283" w:rsidP="00FD2283">
    <w:pPr>
      <w:pStyle w:val="Kopfzeile"/>
      <w:rPr>
        <w:lang w:val="de-DE" w:eastAsia="de-DE"/>
      </w:rPr>
    </w:pPr>
    <w:proofErr w:type="spellStart"/>
    <w:r w:rsidRPr="00B10826">
      <w:rPr>
        <w:lang w:val="de-DE" w:eastAsia="de-DE"/>
      </w:rPr>
      <w:t>Hunzigenallee</w:t>
    </w:r>
    <w:proofErr w:type="spellEnd"/>
    <w:r w:rsidRPr="00B10826">
      <w:rPr>
        <w:lang w:val="de-DE" w:eastAsia="de-DE"/>
      </w:rPr>
      <w:t xml:space="preserve"> 1</w:t>
    </w:r>
    <w:r w:rsidRPr="00B10826">
      <w:t xml:space="preserve"> • </w:t>
    </w:r>
    <w:r w:rsidRPr="00B10826">
      <w:rPr>
        <w:lang w:val="de-DE" w:eastAsia="de-DE"/>
      </w:rPr>
      <w:t>Postfach</w:t>
    </w:r>
  </w:p>
  <w:p w:rsidR="00FD2283" w:rsidRPr="00B10826" w:rsidRDefault="00FD2283" w:rsidP="00FD2283">
    <w:pPr>
      <w:pStyle w:val="Kopfzeile"/>
      <w:rPr>
        <w:lang w:val="de-DE" w:eastAsia="de-DE"/>
      </w:rPr>
    </w:pPr>
    <w:r w:rsidRPr="00B10826">
      <w:rPr>
        <w:lang w:val="de-DE" w:eastAsia="de-DE"/>
      </w:rPr>
      <w:t>3110 Münsingen</w:t>
    </w:r>
  </w:p>
  <w:p w:rsidR="00FD2283" w:rsidRPr="00B10826" w:rsidRDefault="00FD2283" w:rsidP="00FD2283">
    <w:pPr>
      <w:pStyle w:val="Kopfzeile"/>
      <w:rPr>
        <w:lang w:val="de-DE" w:eastAsia="de-DE"/>
      </w:rPr>
    </w:pPr>
    <w:r w:rsidRPr="00B10826">
      <w:rPr>
        <w:lang w:val="de-DE" w:eastAsia="de-DE"/>
      </w:rPr>
      <w:t>T 031 720 81 11</w:t>
    </w:r>
    <w:r w:rsidRPr="00B10826">
      <w:t xml:space="preserve"> • </w:t>
    </w:r>
    <w:r w:rsidRPr="00B10826">
      <w:rPr>
        <w:lang w:val="de-DE" w:eastAsia="de-DE"/>
      </w:rPr>
      <w:t>F 031 720 88 00</w:t>
    </w:r>
  </w:p>
  <w:p w:rsidR="00B109A6" w:rsidRDefault="00041F2D">
    <w:pPr>
      <w:pStyle w:val="Kopfzeile"/>
    </w:pPr>
    <w:r>
      <w:t xml:space="preserve">arztberichte@pzmag.ch </w:t>
    </w:r>
    <w:r w:rsidR="00FD2283">
      <w:t xml:space="preserve">• </w:t>
    </w:r>
    <w:r w:rsidR="00FD2283">
      <w:rPr>
        <w:lang w:val="de-DE" w:eastAsia="de-DE"/>
      </w:rPr>
      <w:t>www.pzmag.ch</w:t>
    </w:r>
    <w:r w:rsidR="00B109A6">
      <w:rPr>
        <w:noProof/>
        <w:lang w:eastAsia="de-CH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page">
            <wp:posOffset>4941570</wp:posOffset>
          </wp:positionH>
          <wp:positionV relativeFrom="page">
            <wp:posOffset>323850</wp:posOffset>
          </wp:positionV>
          <wp:extent cx="2238480" cy="1029240"/>
          <wp:effectExtent l="0" t="0" r="0" b="0"/>
          <wp:wrapNone/>
          <wp:docPr id="2" name="PZ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480" cy="102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5765A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1A8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1EE0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0C78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BC77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52E7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F4D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E01E1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4C1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269B7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21FE3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FA4271B"/>
    <w:multiLevelType w:val="hybridMultilevel"/>
    <w:tmpl w:val="BC6062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6216F"/>
    <w:multiLevelType w:val="hybridMultilevel"/>
    <w:tmpl w:val="3EC6B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10677"/>
    <w:multiLevelType w:val="hybridMultilevel"/>
    <w:tmpl w:val="4B22B9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LockTheme/>
  <w:styleLockQFSet/>
  <w:defaultTabStop w:val="708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4F2"/>
    <w:rsid w:val="00041F2D"/>
    <w:rsid w:val="00083F98"/>
    <w:rsid w:val="000D7B99"/>
    <w:rsid w:val="00105A6C"/>
    <w:rsid w:val="00170D9E"/>
    <w:rsid w:val="0018507A"/>
    <w:rsid w:val="001A3DD1"/>
    <w:rsid w:val="001E2DAB"/>
    <w:rsid w:val="001F1D6E"/>
    <w:rsid w:val="00225A95"/>
    <w:rsid w:val="002502B0"/>
    <w:rsid w:val="0027164F"/>
    <w:rsid w:val="002D6671"/>
    <w:rsid w:val="002D6FC4"/>
    <w:rsid w:val="00314D27"/>
    <w:rsid w:val="003244F2"/>
    <w:rsid w:val="003838FC"/>
    <w:rsid w:val="00394B88"/>
    <w:rsid w:val="003A1984"/>
    <w:rsid w:val="003B66F4"/>
    <w:rsid w:val="003D178C"/>
    <w:rsid w:val="003E14BF"/>
    <w:rsid w:val="003E6062"/>
    <w:rsid w:val="003F049C"/>
    <w:rsid w:val="00404E7F"/>
    <w:rsid w:val="004071A2"/>
    <w:rsid w:val="004202F9"/>
    <w:rsid w:val="00450F45"/>
    <w:rsid w:val="004D7D20"/>
    <w:rsid w:val="005135F8"/>
    <w:rsid w:val="005247AA"/>
    <w:rsid w:val="00525EF5"/>
    <w:rsid w:val="00531F79"/>
    <w:rsid w:val="00541A06"/>
    <w:rsid w:val="00552732"/>
    <w:rsid w:val="0059132B"/>
    <w:rsid w:val="005C0A15"/>
    <w:rsid w:val="00627706"/>
    <w:rsid w:val="006542BD"/>
    <w:rsid w:val="006723E2"/>
    <w:rsid w:val="0069632F"/>
    <w:rsid w:val="00725865"/>
    <w:rsid w:val="00750BDB"/>
    <w:rsid w:val="00761683"/>
    <w:rsid w:val="00767A22"/>
    <w:rsid w:val="00774994"/>
    <w:rsid w:val="007B4AC6"/>
    <w:rsid w:val="007D6F67"/>
    <w:rsid w:val="00871960"/>
    <w:rsid w:val="00886D16"/>
    <w:rsid w:val="008C07AF"/>
    <w:rsid w:val="008D3A9F"/>
    <w:rsid w:val="009161C4"/>
    <w:rsid w:val="00925957"/>
    <w:rsid w:val="00932C5C"/>
    <w:rsid w:val="00941A48"/>
    <w:rsid w:val="009577BF"/>
    <w:rsid w:val="009D5780"/>
    <w:rsid w:val="009F1E83"/>
    <w:rsid w:val="00A368BB"/>
    <w:rsid w:val="00A4032E"/>
    <w:rsid w:val="00A42C1B"/>
    <w:rsid w:val="00A67E92"/>
    <w:rsid w:val="00A951EC"/>
    <w:rsid w:val="00AA10D7"/>
    <w:rsid w:val="00AC211D"/>
    <w:rsid w:val="00AD3C46"/>
    <w:rsid w:val="00AE6689"/>
    <w:rsid w:val="00AE7363"/>
    <w:rsid w:val="00B109A6"/>
    <w:rsid w:val="00B266CA"/>
    <w:rsid w:val="00B30255"/>
    <w:rsid w:val="00B61C1B"/>
    <w:rsid w:val="00B90177"/>
    <w:rsid w:val="00BB0AFD"/>
    <w:rsid w:val="00BB5AE8"/>
    <w:rsid w:val="00BE7A75"/>
    <w:rsid w:val="00BF701E"/>
    <w:rsid w:val="00C05E85"/>
    <w:rsid w:val="00C42A30"/>
    <w:rsid w:val="00CD3FB6"/>
    <w:rsid w:val="00CD6B82"/>
    <w:rsid w:val="00D502A5"/>
    <w:rsid w:val="00D562C2"/>
    <w:rsid w:val="00D61051"/>
    <w:rsid w:val="00D77D8A"/>
    <w:rsid w:val="00D831DF"/>
    <w:rsid w:val="00D938B8"/>
    <w:rsid w:val="00DA4F15"/>
    <w:rsid w:val="00E2195B"/>
    <w:rsid w:val="00E35561"/>
    <w:rsid w:val="00EB78D0"/>
    <w:rsid w:val="00EF7DFD"/>
    <w:rsid w:val="00F4388A"/>
    <w:rsid w:val="00FD2283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BA4F8B"/>
  <w15:chartTrackingRefBased/>
  <w15:docId w15:val="{CEA583EC-C0FD-4B37-9DAE-EED52DB1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uiPriority="12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195B"/>
  </w:style>
  <w:style w:type="paragraph" w:styleId="berschrift1">
    <w:name w:val="heading 1"/>
    <w:basedOn w:val="Standard"/>
    <w:next w:val="Standard"/>
    <w:link w:val="berschrift1Zchn"/>
    <w:uiPriority w:val="9"/>
    <w:qFormat/>
    <w:rsid w:val="00E35561"/>
    <w:pPr>
      <w:keepNext/>
      <w:keepLines/>
      <w:numPr>
        <w:numId w:val="11"/>
      </w:numPr>
      <w:spacing w:before="120"/>
      <w:ind w:left="709" w:hanging="709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E35561"/>
    <w:pPr>
      <w:numPr>
        <w:ilvl w:val="1"/>
      </w:numPr>
      <w:spacing w:before="40"/>
      <w:ind w:left="709" w:hanging="709"/>
      <w:outlineLvl w:val="1"/>
    </w:pPr>
    <w:rPr>
      <w:sz w:val="22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qFormat/>
    <w:rsid w:val="00E35561"/>
    <w:pPr>
      <w:numPr>
        <w:ilvl w:val="2"/>
      </w:numPr>
      <w:spacing w:before="40"/>
      <w:ind w:left="709" w:hanging="709"/>
      <w:outlineLvl w:val="2"/>
    </w:pPr>
    <w:rPr>
      <w:i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5561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5561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5561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5561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5561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5561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94B88"/>
    <w:pPr>
      <w:spacing w:after="200"/>
    </w:pPr>
    <w:rPr>
      <w:iCs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394B88"/>
    <w:rPr>
      <w:color w:val="auto"/>
      <w:u w:val="none"/>
    </w:rPr>
  </w:style>
  <w:style w:type="character" w:styleId="Hyperlink">
    <w:name w:val="Hyperlink"/>
    <w:basedOn w:val="Absatz-Standardschriftart"/>
    <w:uiPriority w:val="99"/>
    <w:unhideWhenUsed/>
    <w:rsid w:val="00394B88"/>
    <w:rPr>
      <w:color w:val="auto"/>
      <w:u w:val="none"/>
    </w:rPr>
  </w:style>
  <w:style w:type="paragraph" w:styleId="Kopfzeile">
    <w:name w:val="header"/>
    <w:basedOn w:val="Standard"/>
    <w:link w:val="KopfzeileZchn"/>
    <w:rsid w:val="00FD2283"/>
    <w:pPr>
      <w:tabs>
        <w:tab w:val="center" w:pos="4536"/>
        <w:tab w:val="right" w:pos="9072"/>
      </w:tabs>
      <w:ind w:left="-1134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rsid w:val="002D6FC4"/>
    <w:rPr>
      <w:sz w:val="17"/>
    </w:rPr>
  </w:style>
  <w:style w:type="paragraph" w:styleId="Fuzeile">
    <w:name w:val="footer"/>
    <w:basedOn w:val="Standard"/>
    <w:link w:val="FuzeileZchn"/>
    <w:rsid w:val="00FD2283"/>
    <w:pPr>
      <w:tabs>
        <w:tab w:val="center" w:pos="4536"/>
        <w:tab w:val="right" w:pos="9072"/>
      </w:tabs>
      <w:ind w:left="-1134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2D6FC4"/>
    <w:rPr>
      <w:sz w:val="17"/>
    </w:rPr>
  </w:style>
  <w:style w:type="table" w:styleId="Tabellenraster">
    <w:name w:val="Table Grid"/>
    <w:basedOn w:val="NormaleTabelle"/>
    <w:uiPriority w:val="59"/>
    <w:rsid w:val="003E6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606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606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qFormat/>
    <w:rsid w:val="002D6FC4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5561"/>
    <w:rPr>
      <w:rFonts w:asciiTheme="majorHAnsi" w:eastAsiaTheme="majorEastAsia" w:hAnsiTheme="majorHAnsi" w:cstheme="majorBidi"/>
      <w:b/>
      <w:i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D6671"/>
    <w:pPr>
      <w:numPr>
        <w:ilvl w:val="1"/>
      </w:numPr>
      <w:spacing w:after="160"/>
      <w:jc w:val="center"/>
    </w:pPr>
    <w:rPr>
      <w:rFonts w:eastAsiaTheme="minorEastAsia"/>
      <w:b/>
      <w:color w:val="5F625F"/>
      <w:spacing w:val="15"/>
      <w:sz w:val="3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D6671"/>
    <w:rPr>
      <w:rFonts w:eastAsiaTheme="minorEastAsia"/>
      <w:b/>
      <w:color w:val="5F625F"/>
      <w:spacing w:val="15"/>
      <w:sz w:val="32"/>
    </w:rPr>
  </w:style>
  <w:style w:type="character" w:styleId="Hervorhebung">
    <w:name w:val="Emphasis"/>
    <w:basedOn w:val="Absatz-Standardschriftart"/>
    <w:qFormat/>
    <w:rsid w:val="002D6671"/>
    <w:rPr>
      <w:i/>
      <w:iCs/>
    </w:rPr>
  </w:style>
  <w:style w:type="paragraph" w:styleId="Titel">
    <w:name w:val="Title"/>
    <w:basedOn w:val="Standard"/>
    <w:next w:val="Standard"/>
    <w:link w:val="TitelZchn"/>
    <w:uiPriority w:val="10"/>
    <w:qFormat/>
    <w:rsid w:val="00E35561"/>
    <w:pPr>
      <w:contextualSpacing/>
      <w:jc w:val="center"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5561"/>
    <w:rPr>
      <w:rFonts w:eastAsiaTheme="majorEastAsia" w:cstheme="majorBidi"/>
      <w:b/>
      <w:spacing w:val="-10"/>
      <w:kern w:val="28"/>
      <w:sz w:val="40"/>
      <w:szCs w:val="56"/>
    </w:rPr>
  </w:style>
  <w:style w:type="paragraph" w:styleId="Dokumentstruktur">
    <w:name w:val="Document Map"/>
    <w:basedOn w:val="Standard"/>
    <w:link w:val="DokumentstrukturZchn"/>
    <w:uiPriority w:val="12"/>
    <w:qFormat/>
    <w:rsid w:val="00C42A30"/>
    <w:rPr>
      <w:rFonts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12"/>
    <w:rsid w:val="00C42A30"/>
    <w:rPr>
      <w:rFonts w:cs="Segoe UI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35561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5561"/>
    <w:rPr>
      <w:rFonts w:asciiTheme="majorHAnsi" w:eastAsiaTheme="majorEastAsia" w:hAnsiTheme="majorHAnsi" w:cstheme="majorBidi"/>
      <w:b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5561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5561"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5561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5561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55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55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infacheberschrift">
    <w:name w:val="Einfache Überschrift"/>
    <w:basedOn w:val="Standard"/>
    <w:next w:val="Standard"/>
    <w:uiPriority w:val="1"/>
    <w:qFormat/>
    <w:rsid w:val="00CD3FB6"/>
    <w:rPr>
      <w:b/>
      <w:sz w:val="28"/>
    </w:rPr>
  </w:style>
  <w:style w:type="paragraph" w:customStyle="1" w:styleId="Dokumententyp">
    <w:name w:val="Dokumententyp"/>
    <w:basedOn w:val="Standard"/>
    <w:next w:val="Standard"/>
    <w:uiPriority w:val="10"/>
    <w:qFormat/>
    <w:rsid w:val="00CD3FB6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</w:pPr>
    <w:rPr>
      <w:b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6723E2"/>
    <w:pPr>
      <w:tabs>
        <w:tab w:val="left" w:pos="880"/>
        <w:tab w:val="right" w:leader="dot" w:pos="8409"/>
      </w:tabs>
      <w:spacing w:before="60"/>
      <w:ind w:left="709" w:hanging="709"/>
    </w:pPr>
  </w:style>
  <w:style w:type="paragraph" w:styleId="Verzeichnis1">
    <w:name w:val="toc 1"/>
    <w:basedOn w:val="Standard"/>
    <w:next w:val="Standard"/>
    <w:autoRedefine/>
    <w:uiPriority w:val="39"/>
    <w:unhideWhenUsed/>
    <w:rsid w:val="00C42A30"/>
    <w:pPr>
      <w:spacing w:before="120"/>
      <w:ind w:left="709" w:hanging="709"/>
    </w:pPr>
    <w:rPr>
      <w:b/>
    </w:rPr>
  </w:style>
  <w:style w:type="paragraph" w:styleId="Verzeichnis3">
    <w:name w:val="toc 3"/>
    <w:basedOn w:val="Standard"/>
    <w:next w:val="Standard"/>
    <w:autoRedefine/>
    <w:uiPriority w:val="39"/>
    <w:unhideWhenUsed/>
    <w:rsid w:val="00CD3FB6"/>
    <w:pPr>
      <w:ind w:left="709" w:hanging="709"/>
    </w:pPr>
  </w:style>
  <w:style w:type="paragraph" w:styleId="Listenabsatz">
    <w:name w:val="List Paragraph"/>
    <w:basedOn w:val="Standard"/>
    <w:uiPriority w:val="34"/>
    <w:unhideWhenUsed/>
    <w:rsid w:val="006723E2"/>
    <w:pPr>
      <w:ind w:left="284" w:hanging="284"/>
      <w:contextualSpacing/>
    </w:pPr>
  </w:style>
  <w:style w:type="paragraph" w:styleId="Aufzhlungszeichen">
    <w:name w:val="List Bullet"/>
    <w:basedOn w:val="Standard"/>
    <w:qFormat/>
    <w:rsid w:val="006723E2"/>
    <w:pPr>
      <w:numPr>
        <w:numId w:val="1"/>
      </w:numPr>
      <w:contextualSpacing/>
    </w:pPr>
  </w:style>
  <w:style w:type="paragraph" w:styleId="Aufzhlungszeichen2">
    <w:name w:val="List Bullet 2"/>
    <w:basedOn w:val="Standard"/>
    <w:unhideWhenUsed/>
    <w:rsid w:val="006723E2"/>
    <w:pPr>
      <w:numPr>
        <w:numId w:val="2"/>
      </w:numPr>
      <w:contextualSpacing/>
    </w:pPr>
  </w:style>
  <w:style w:type="paragraph" w:customStyle="1" w:styleId="Tabellen-Text">
    <w:name w:val="Tabellen-Text"/>
    <w:basedOn w:val="Standard"/>
    <w:qFormat/>
    <w:rsid w:val="00E2195B"/>
    <w:rPr>
      <w:sz w:val="20"/>
    </w:rPr>
  </w:style>
  <w:style w:type="paragraph" w:styleId="StandardWeb">
    <w:name w:val="Normal (Web)"/>
    <w:basedOn w:val="Standard"/>
    <w:uiPriority w:val="99"/>
    <w:semiHidden/>
    <w:unhideWhenUsed/>
    <w:rsid w:val="00404E7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3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ys-it.ch\pzm\USERDATA\UserHomes\StuEl\Downloads\Formular_Patientenanmeldung_mit_Logo_2018%20(6).dotx" TargetMode="External"/></Relationships>
</file>

<file path=word/theme/theme1.xml><?xml version="1.0" encoding="utf-8"?>
<a:theme xmlns:a="http://schemas.openxmlformats.org/drawingml/2006/main" name="Larissa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PZM-H-Grau">
      <a:srgbClr val="ACA39A"/>
    </a:custClr>
    <a:custClr name="PZM-Lachs">
      <a:srgbClr val="E8927C"/>
    </a:custClr>
    <a:custClr name="PZM-Gelb">
      <a:srgbClr val="F4DA40"/>
    </a:custClr>
    <a:custClr name="PZM-Grün">
      <a:srgbClr val="C4B000"/>
    </a:custClr>
    <a:custClr name="PZM-Blau">
      <a:srgbClr val="7DA1C4"/>
    </a:custClr>
    <a:custClr name="PZM-Rosa">
      <a:srgbClr val="E68699"/>
    </a:custClr>
    <a:custClr name="PZM-Ocker">
      <a:srgbClr val="CEB888"/>
    </a:custClr>
    <a:custClr name="PZM-D-Grau">
      <a:srgbClr val="5F625F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DE10E-BAEB-4FEC-BEBA-40A5890B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Formular_Patientenanmeldung_mit_Logo_2018 (6).dotx</Template>
  <TotalTime>0</TotalTime>
  <Pages>2</Pages>
  <Words>206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Stucki Elena, PZM-DPZM</dc:creator>
  <cp:keywords/>
  <dc:description/>
  <cp:lastModifiedBy>Stucki Elena, PZM-DPZM</cp:lastModifiedBy>
  <cp:revision>1</cp:revision>
  <cp:lastPrinted>2016-11-04T09:42:00Z</cp:lastPrinted>
  <dcterms:created xsi:type="dcterms:W3CDTF">2021-04-22T09:05:00Z</dcterms:created>
  <dcterms:modified xsi:type="dcterms:W3CDTF">2021-04-22T09:10:00Z</dcterms:modified>
</cp:coreProperties>
</file>